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1A1506" w14:textId="77777777" w:rsidR="00806FF3" w:rsidRDefault="00806FF3" w:rsidP="00806FF3"/>
    <w:tbl>
      <w:tblPr>
        <w:tblStyle w:val="TableGrid"/>
        <w:tblW w:w="5000" w:type="pct"/>
        <w:jc w:val="center"/>
        <w:shd w:val="clear" w:color="auto" w:fill="FF0000"/>
        <w:tblLook w:val="04A0" w:firstRow="1" w:lastRow="0" w:firstColumn="1" w:lastColumn="0" w:noHBand="0" w:noVBand="1"/>
      </w:tblPr>
      <w:tblGrid>
        <w:gridCol w:w="1561"/>
        <w:gridCol w:w="4625"/>
        <w:gridCol w:w="1603"/>
        <w:gridCol w:w="1561"/>
      </w:tblGrid>
      <w:tr w:rsidR="00A822F2" w:rsidRPr="00670058" w14:paraId="7759DB33" w14:textId="0A5FF588" w:rsidTr="0004089E">
        <w:trPr>
          <w:trHeight w:val="432"/>
          <w:jc w:val="center"/>
        </w:trPr>
        <w:tc>
          <w:tcPr>
            <w:tcW w:w="835" w:type="pct"/>
            <w:shd w:val="clear" w:color="auto" w:fill="FF0000"/>
            <w:vAlign w:val="center"/>
          </w:tcPr>
          <w:p w14:paraId="3CA5388F" w14:textId="77777777" w:rsidR="00A822F2" w:rsidRPr="00670058" w:rsidRDefault="00A822F2" w:rsidP="00E411B1">
            <w:pPr>
              <w:pStyle w:val="Heading1"/>
              <w:jc w:val="left"/>
              <w:outlineLvl w:val="0"/>
            </w:pPr>
            <w:r>
              <w:t>Date</w:t>
            </w:r>
          </w:p>
        </w:tc>
        <w:tc>
          <w:tcPr>
            <w:tcW w:w="2473" w:type="pct"/>
            <w:shd w:val="clear" w:color="auto" w:fill="FF0000"/>
            <w:vAlign w:val="center"/>
          </w:tcPr>
          <w:p w14:paraId="29779453" w14:textId="77777777" w:rsidR="00A822F2" w:rsidRPr="00670058" w:rsidRDefault="00A822F2" w:rsidP="00381556">
            <w:pPr>
              <w:pStyle w:val="Heading1"/>
              <w:outlineLvl w:val="0"/>
            </w:pPr>
            <w:r>
              <w:t>Team</w:t>
            </w:r>
          </w:p>
        </w:tc>
        <w:tc>
          <w:tcPr>
            <w:tcW w:w="857" w:type="pct"/>
            <w:shd w:val="clear" w:color="auto" w:fill="FF0000"/>
            <w:vAlign w:val="center"/>
          </w:tcPr>
          <w:p w14:paraId="6B820DD7" w14:textId="77777777" w:rsidR="00A822F2" w:rsidRPr="00670058" w:rsidRDefault="00A822F2" w:rsidP="00381556">
            <w:pPr>
              <w:pStyle w:val="Heading1"/>
              <w:outlineLvl w:val="0"/>
            </w:pPr>
            <w:r>
              <w:t>Time</w:t>
            </w:r>
          </w:p>
        </w:tc>
        <w:tc>
          <w:tcPr>
            <w:tcW w:w="835" w:type="pct"/>
            <w:shd w:val="clear" w:color="auto" w:fill="FF0000"/>
          </w:tcPr>
          <w:p w14:paraId="1E5B2BEA" w14:textId="79227567" w:rsidR="00A822F2" w:rsidRDefault="00A822F2" w:rsidP="00381556">
            <w:pPr>
              <w:pStyle w:val="Heading1"/>
              <w:outlineLvl w:val="0"/>
            </w:pPr>
            <w:r>
              <w:t>BUS</w:t>
            </w:r>
          </w:p>
        </w:tc>
      </w:tr>
      <w:tr w:rsidR="0004089E" w:rsidRPr="00C85790" w14:paraId="45275561" w14:textId="01F754A2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4D3B3B86" w14:textId="23A16DAB" w:rsidR="0004089E" w:rsidRPr="0004089E" w:rsidRDefault="0004089E" w:rsidP="0004089E">
            <w:pPr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8/19</w:t>
            </w:r>
            <w:r>
              <w:rPr>
                <w:rFonts w:ascii="Consolas" w:hAnsi="Consolas"/>
                <w:color w:val="FF0000"/>
              </w:rPr>
              <w:t>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7467513A" w14:textId="6134CA8B" w:rsidR="0004089E" w:rsidRPr="0004089E" w:rsidRDefault="0004089E" w:rsidP="0004089E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@ Central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3AA41E33" w14:textId="78BE5967" w:rsidR="0004089E" w:rsidRPr="0004089E" w:rsidRDefault="0004089E" w:rsidP="0004089E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6:30/7:30</w:t>
            </w:r>
          </w:p>
        </w:tc>
        <w:tc>
          <w:tcPr>
            <w:tcW w:w="835" w:type="pct"/>
          </w:tcPr>
          <w:p w14:paraId="087670B2" w14:textId="3978AEAB" w:rsidR="0004089E" w:rsidRPr="0004089E" w:rsidRDefault="0004089E" w:rsidP="0004089E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4:45</w:t>
            </w:r>
          </w:p>
        </w:tc>
      </w:tr>
      <w:tr w:rsidR="0004089E" w:rsidRPr="00C85790" w14:paraId="4BF6CFA4" w14:textId="4D9C6A9F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110355B0" w14:textId="042EBB74" w:rsidR="0004089E" w:rsidRPr="0004089E" w:rsidRDefault="0004089E" w:rsidP="0004089E">
            <w:pPr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8/22</w:t>
            </w:r>
            <w:r>
              <w:rPr>
                <w:rFonts w:ascii="Consolas" w:hAnsi="Consolas"/>
                <w:color w:val="FF0000"/>
              </w:rPr>
              <w:t>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47FB068C" w14:textId="231408FE" w:rsidR="0004089E" w:rsidRPr="0004089E" w:rsidRDefault="0004089E" w:rsidP="0004089E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@ Leesburg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0436F8E3" w14:textId="3ADF5F2E" w:rsidR="0004089E" w:rsidRPr="0004089E" w:rsidRDefault="0004089E" w:rsidP="0004089E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04B33B71" w14:textId="6093EC16" w:rsidR="0004089E" w:rsidRPr="0004089E" w:rsidRDefault="0004089E" w:rsidP="0004089E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4:15</w:t>
            </w:r>
          </w:p>
        </w:tc>
      </w:tr>
      <w:tr w:rsidR="00C85790" w:rsidRPr="00C85790" w14:paraId="669AABF9" w14:textId="67E4F9B8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5688A2BD" w14:textId="5B3CFE80" w:rsidR="00A822F2" w:rsidRPr="0004089E" w:rsidRDefault="00C85790" w:rsidP="00381556">
            <w:pPr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8/26/24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52D81688" w14:textId="398A7605" w:rsidR="00A822F2" w:rsidRPr="0004089E" w:rsidRDefault="00A822F2" w:rsidP="00C85790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 xml:space="preserve">@ </w:t>
            </w:r>
            <w:r w:rsidR="00C85790" w:rsidRPr="0004089E">
              <w:rPr>
                <w:rFonts w:ascii="Consolas" w:hAnsi="Consolas"/>
                <w:color w:val="FF0000"/>
              </w:rPr>
              <w:t>Umatilla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46E5527F" w14:textId="77777777" w:rsidR="00A822F2" w:rsidRPr="0004089E" w:rsidRDefault="00A822F2" w:rsidP="00381556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564CED98" w14:textId="3FEA697E" w:rsidR="00A822F2" w:rsidRPr="0004089E" w:rsidRDefault="00C85790" w:rsidP="00381556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3:30</w:t>
            </w:r>
          </w:p>
        </w:tc>
      </w:tr>
      <w:tr w:rsidR="00C85790" w:rsidRPr="00C85790" w14:paraId="0C0C4BCE" w14:textId="59A12C42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56C4677E" w14:textId="14DDE620" w:rsidR="00A822F2" w:rsidRPr="0004089E" w:rsidRDefault="00A822F2" w:rsidP="009639FB">
            <w:pPr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8</w:t>
            </w:r>
            <w:r w:rsidR="0004089E" w:rsidRPr="0004089E">
              <w:rPr>
                <w:rFonts w:ascii="Consolas" w:hAnsi="Consolas"/>
                <w:color w:val="FF0000"/>
              </w:rPr>
              <w:t>/27</w:t>
            </w:r>
            <w:r w:rsidR="0004089E">
              <w:rPr>
                <w:rFonts w:ascii="Consolas" w:hAnsi="Consolas"/>
                <w:color w:val="FF0000"/>
              </w:rPr>
              <w:t>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47C3262A" w14:textId="4C68E179" w:rsidR="00A822F2" w:rsidRPr="0004089E" w:rsidRDefault="0004089E" w:rsidP="009639FB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@ East Ridge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249BE77C" w14:textId="77777777" w:rsidR="00A822F2" w:rsidRPr="0004089E" w:rsidRDefault="00A822F2" w:rsidP="00381556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172BBB3E" w14:textId="710D78D3" w:rsidR="00A822F2" w:rsidRPr="0004089E" w:rsidRDefault="00A822F2" w:rsidP="00381556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3:30</w:t>
            </w:r>
          </w:p>
        </w:tc>
      </w:tr>
      <w:tr w:rsidR="00C85790" w:rsidRPr="00C85790" w14:paraId="0655DCA8" w14:textId="25201889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4EC4C373" w14:textId="4E94A5F0" w:rsidR="00A822F2" w:rsidRPr="0004089E" w:rsidRDefault="0004089E" w:rsidP="009639FB">
            <w:pPr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8/29/24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6D8AF3A8" w14:textId="7786CDD0" w:rsidR="00A822F2" w:rsidRPr="0004089E" w:rsidRDefault="0004089E" w:rsidP="009639FB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@ Wildwood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06B26EEB" w14:textId="77777777" w:rsidR="00A822F2" w:rsidRPr="0004089E" w:rsidRDefault="00A822F2" w:rsidP="00381556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5B5A1556" w14:textId="692988AC" w:rsidR="00A822F2" w:rsidRPr="0004089E" w:rsidRDefault="0004089E" w:rsidP="00381556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4:15</w:t>
            </w:r>
          </w:p>
        </w:tc>
      </w:tr>
      <w:tr w:rsidR="0004089E" w:rsidRPr="00C85790" w14:paraId="26A1396F" w14:textId="77777777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1BCE2196" w14:textId="53B5764D" w:rsidR="0004089E" w:rsidRPr="0004089E" w:rsidRDefault="0004089E" w:rsidP="009639FB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9/3/24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4DEB4B1D" w14:textId="1F97A161" w:rsidR="0004089E" w:rsidRPr="0004089E" w:rsidRDefault="0004089E" w:rsidP="009639FB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@ Dunnellon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56AD6649" w14:textId="221B5C72" w:rsidR="0004089E" w:rsidRPr="0004089E" w:rsidRDefault="0004089E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6:00/7:00</w:t>
            </w:r>
          </w:p>
        </w:tc>
        <w:tc>
          <w:tcPr>
            <w:tcW w:w="835" w:type="pct"/>
          </w:tcPr>
          <w:p w14:paraId="5539D4B0" w14:textId="3D399EAB" w:rsidR="0004089E" w:rsidRPr="0004089E" w:rsidRDefault="0004089E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4:00</w:t>
            </w:r>
          </w:p>
        </w:tc>
      </w:tr>
      <w:tr w:rsidR="003372C3" w:rsidRPr="00C85790" w14:paraId="5012D8E0" w14:textId="77777777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1B9F83A0" w14:textId="0CC4C404" w:rsidR="003372C3" w:rsidRDefault="003372C3" w:rsidP="009639FB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9/4/23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51894101" w14:textId="4FE87C9A" w:rsidR="003372C3" w:rsidRDefault="003372C3" w:rsidP="009639FB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@ CPCA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198F9FD4" w14:textId="5FDC10B9" w:rsidR="003372C3" w:rsidRDefault="003372C3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35F34109" w14:textId="72AA27FE" w:rsidR="003372C3" w:rsidRDefault="003372C3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3:15</w:t>
            </w:r>
          </w:p>
        </w:tc>
      </w:tr>
      <w:tr w:rsidR="006E77BC" w:rsidRPr="00C85790" w14:paraId="049C8568" w14:textId="77777777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7A0F0551" w14:textId="64B3D45F" w:rsidR="006E77BC" w:rsidRDefault="006E77BC" w:rsidP="009639FB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9/5/24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2D4BF142" w14:textId="2F753F10" w:rsidR="006E77BC" w:rsidRDefault="006E77BC" w:rsidP="009639FB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@ Hope Prep Academy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55733C21" w14:textId="17C36DC5" w:rsidR="006E77BC" w:rsidRDefault="006E77BC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40D69EF2" w14:textId="6A4E3B9A" w:rsidR="006E77BC" w:rsidRDefault="006E77BC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4:15</w:t>
            </w:r>
          </w:p>
        </w:tc>
      </w:tr>
      <w:tr w:rsidR="0004089E" w:rsidRPr="00C85790" w14:paraId="131081F6" w14:textId="77777777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534ECAB8" w14:textId="325598AE" w:rsidR="0004089E" w:rsidRDefault="00426BD2" w:rsidP="009639FB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9/10/24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10C3E829" w14:textId="1FF73E5F" w:rsidR="0004089E" w:rsidRDefault="00426BD2" w:rsidP="009639FB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@ Lake Weir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46AE3546" w14:textId="351AF04B" w:rsidR="0004089E" w:rsidRDefault="00426BD2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6:00/7:00</w:t>
            </w:r>
          </w:p>
        </w:tc>
        <w:tc>
          <w:tcPr>
            <w:tcW w:w="835" w:type="pct"/>
          </w:tcPr>
          <w:p w14:paraId="243EAA1B" w14:textId="47159D89" w:rsidR="0004089E" w:rsidRDefault="00426BD2" w:rsidP="00381556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4:15</w:t>
            </w:r>
          </w:p>
        </w:tc>
      </w:tr>
      <w:tr w:rsidR="00426BD2" w:rsidRPr="00C85790" w14:paraId="59213F7A" w14:textId="77777777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33725B8B" w14:textId="11ABC9D3" w:rsidR="00426BD2" w:rsidRPr="00C85790" w:rsidRDefault="00426BD2" w:rsidP="00426BD2">
            <w:pPr>
              <w:rPr>
                <w:rFonts w:ascii="Consolas" w:hAnsi="Consolas"/>
              </w:rPr>
            </w:pPr>
            <w:r>
              <w:rPr>
                <w:rFonts w:ascii="Consolas" w:hAnsi="Consolas"/>
                <w:color w:val="FF0000"/>
              </w:rPr>
              <w:t>9/12/24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452EB7DE" w14:textId="38CE3C76" w:rsidR="00426BD2" w:rsidRPr="00C85790" w:rsidRDefault="00426BD2" w:rsidP="00426BD2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  <w:color w:val="FF0000"/>
              </w:rPr>
              <w:t>@ Crystal Ri</w:t>
            </w:r>
            <w:bookmarkStart w:id="0" w:name="_GoBack"/>
            <w:bookmarkEnd w:id="0"/>
            <w:r>
              <w:rPr>
                <w:rFonts w:ascii="Consolas" w:hAnsi="Consolas"/>
                <w:color w:val="FF0000"/>
              </w:rPr>
              <w:t>ver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2C50875B" w14:textId="1E970AB2" w:rsidR="00426BD2" w:rsidRPr="00C85790" w:rsidRDefault="00426BD2" w:rsidP="00426BD2">
            <w:pPr>
              <w:spacing w:before="120"/>
              <w:rPr>
                <w:rFonts w:ascii="Consolas" w:hAnsi="Consolas"/>
              </w:rPr>
            </w:pPr>
            <w:r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28658161" w14:textId="4E034BF7" w:rsidR="00426BD2" w:rsidRPr="00C85790" w:rsidRDefault="00426BD2" w:rsidP="00426BD2">
            <w:pPr>
              <w:spacing w:before="120"/>
              <w:rPr>
                <w:rFonts w:ascii="Consolas" w:hAnsi="Consolas"/>
              </w:rPr>
            </w:pPr>
            <w:r>
              <w:rPr>
                <w:rFonts w:ascii="Consolas" w:hAnsi="Consolas"/>
                <w:color w:val="FF0000"/>
              </w:rPr>
              <w:t>3:30</w:t>
            </w:r>
          </w:p>
        </w:tc>
      </w:tr>
      <w:tr w:rsidR="00C85790" w:rsidRPr="00C85790" w14:paraId="615E3F45" w14:textId="74133A7E" w:rsidTr="0004089E">
        <w:trPr>
          <w:trHeight w:val="864"/>
          <w:jc w:val="center"/>
        </w:trPr>
        <w:tc>
          <w:tcPr>
            <w:tcW w:w="835" w:type="pct"/>
            <w:shd w:val="clear" w:color="auto" w:fill="auto"/>
            <w:vAlign w:val="center"/>
          </w:tcPr>
          <w:p w14:paraId="0416D621" w14:textId="769ABF45" w:rsidR="00A53769" w:rsidRPr="0004089E" w:rsidRDefault="006E77BC" w:rsidP="00A53769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9/17</w:t>
            </w:r>
            <w:r w:rsidR="0004089E" w:rsidRPr="0004089E">
              <w:rPr>
                <w:rFonts w:ascii="Consolas" w:hAnsi="Consolas"/>
                <w:color w:val="FF0000"/>
              </w:rPr>
              <w:t>/24</w:t>
            </w:r>
          </w:p>
        </w:tc>
        <w:tc>
          <w:tcPr>
            <w:tcW w:w="2473" w:type="pct"/>
            <w:shd w:val="clear" w:color="auto" w:fill="auto"/>
            <w:vAlign w:val="center"/>
          </w:tcPr>
          <w:p w14:paraId="7B2169C1" w14:textId="7C23AC5E" w:rsidR="00A53769" w:rsidRPr="0004089E" w:rsidRDefault="003372C3" w:rsidP="00A53769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@ Zephyrhills</w:t>
            </w:r>
          </w:p>
        </w:tc>
        <w:tc>
          <w:tcPr>
            <w:tcW w:w="857" w:type="pct"/>
            <w:shd w:val="clear" w:color="auto" w:fill="auto"/>
            <w:vAlign w:val="center"/>
          </w:tcPr>
          <w:p w14:paraId="4BE3130A" w14:textId="77777777" w:rsidR="00A53769" w:rsidRPr="0004089E" w:rsidRDefault="00A53769" w:rsidP="00A53769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20B7FA7F" w14:textId="77777777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6E77BC" w:rsidRPr="00C85790" w14:paraId="43CD0A86" w14:textId="7AEA64E7" w:rsidTr="00672F86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  <w:vAlign w:val="center"/>
          </w:tcPr>
          <w:p w14:paraId="77AE35B2" w14:textId="2904B47F" w:rsidR="006E77BC" w:rsidRPr="00C85790" w:rsidRDefault="006E77BC" w:rsidP="006E77BC">
            <w:pPr>
              <w:rPr>
                <w:rFonts w:ascii="Consolas" w:hAnsi="Consolas"/>
              </w:rPr>
            </w:pPr>
            <w:r w:rsidRPr="0004089E">
              <w:rPr>
                <w:rFonts w:ascii="Consolas" w:hAnsi="Consolas"/>
                <w:color w:val="FF0000"/>
              </w:rPr>
              <w:t>9/18/24</w:t>
            </w:r>
          </w:p>
        </w:tc>
        <w:tc>
          <w:tcPr>
            <w:tcW w:w="2473" w:type="pct"/>
            <w:vAlign w:val="center"/>
          </w:tcPr>
          <w:p w14:paraId="714EE2A0" w14:textId="4E456914" w:rsidR="006E77BC" w:rsidRPr="00C85790" w:rsidRDefault="003372C3" w:rsidP="006E77BC">
            <w:pPr>
              <w:jc w:val="center"/>
              <w:rPr>
                <w:rFonts w:ascii="Consolas" w:hAnsi="Consolas"/>
              </w:rPr>
            </w:pPr>
            <w:r>
              <w:rPr>
                <w:rFonts w:ascii="Consolas" w:hAnsi="Consolas"/>
                <w:color w:val="FF0000"/>
              </w:rPr>
              <w:t>VS Leesburg</w:t>
            </w:r>
          </w:p>
        </w:tc>
        <w:tc>
          <w:tcPr>
            <w:tcW w:w="857" w:type="pct"/>
            <w:vAlign w:val="center"/>
          </w:tcPr>
          <w:p w14:paraId="7A5902CA" w14:textId="269AC958" w:rsidR="006E77BC" w:rsidRPr="00C85790" w:rsidRDefault="006E77BC" w:rsidP="006E77BC">
            <w:pPr>
              <w:spacing w:before="120"/>
              <w:rPr>
                <w:rFonts w:ascii="Consolas" w:hAnsi="Consolas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0D2DE550" w14:textId="5EBD2339" w:rsidR="006E77BC" w:rsidRPr="00C85790" w:rsidRDefault="006E77BC" w:rsidP="006E77BC">
            <w:pPr>
              <w:spacing w:before="120"/>
              <w:rPr>
                <w:rFonts w:ascii="Consolas" w:hAnsi="Consolas"/>
              </w:rPr>
            </w:pPr>
          </w:p>
        </w:tc>
      </w:tr>
      <w:tr w:rsidR="00C85790" w:rsidRPr="00C85790" w14:paraId="0E4D7650" w14:textId="4CCE9B88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2C199C5C" w14:textId="34BFE1ED" w:rsidR="00A53769" w:rsidRPr="00426BD2" w:rsidRDefault="00426BD2" w:rsidP="00A53769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lastRenderedPageBreak/>
              <w:t>9/24/24</w:t>
            </w:r>
          </w:p>
        </w:tc>
        <w:tc>
          <w:tcPr>
            <w:tcW w:w="2473" w:type="pct"/>
          </w:tcPr>
          <w:p w14:paraId="6D903B8D" w14:textId="18AC3F9B" w:rsidR="00A53769" w:rsidRPr="00426BD2" w:rsidRDefault="00426BD2" w:rsidP="00426BD2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VS. Wekiva</w:t>
            </w:r>
          </w:p>
        </w:tc>
        <w:tc>
          <w:tcPr>
            <w:tcW w:w="857" w:type="pct"/>
          </w:tcPr>
          <w:p w14:paraId="51499106" w14:textId="77777777" w:rsidR="00A53769" w:rsidRPr="00426BD2" w:rsidRDefault="00A53769" w:rsidP="00A53769">
            <w:pPr>
              <w:spacing w:before="120"/>
              <w:rPr>
                <w:rFonts w:ascii="Consolas" w:hAnsi="Consolas"/>
                <w:color w:val="FF0000"/>
              </w:rPr>
            </w:pPr>
            <w:r w:rsidRPr="00426BD2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2D3196E9" w14:textId="77777777" w:rsidR="00A53769" w:rsidRPr="00426BD2" w:rsidRDefault="00A53769" w:rsidP="00A53769">
            <w:pPr>
              <w:spacing w:before="120"/>
              <w:rPr>
                <w:rFonts w:ascii="Consolas" w:hAnsi="Consolas"/>
                <w:color w:val="FF0000"/>
              </w:rPr>
            </w:pPr>
          </w:p>
        </w:tc>
      </w:tr>
      <w:tr w:rsidR="00062DDC" w:rsidRPr="00C85790" w14:paraId="78DB89E5" w14:textId="77777777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195D6AC3" w14:textId="57D33D69" w:rsidR="00062DDC" w:rsidRDefault="00062DDC" w:rsidP="00A53769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9/25/24</w:t>
            </w:r>
          </w:p>
        </w:tc>
        <w:tc>
          <w:tcPr>
            <w:tcW w:w="2473" w:type="pct"/>
          </w:tcPr>
          <w:p w14:paraId="2FD58C11" w14:textId="56FED5EE" w:rsidR="00062DDC" w:rsidRDefault="00062DDC" w:rsidP="00426BD2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VS. Hope Prep Academy</w:t>
            </w:r>
          </w:p>
        </w:tc>
        <w:tc>
          <w:tcPr>
            <w:tcW w:w="857" w:type="pct"/>
          </w:tcPr>
          <w:p w14:paraId="2E6B2342" w14:textId="0B687AE3" w:rsidR="00062DDC" w:rsidRPr="00426BD2" w:rsidRDefault="00062DDC" w:rsidP="00A53769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5F346A36" w14:textId="77777777" w:rsidR="00062DDC" w:rsidRPr="00426BD2" w:rsidRDefault="00062DDC" w:rsidP="00A53769">
            <w:pPr>
              <w:spacing w:before="120"/>
              <w:rPr>
                <w:rFonts w:ascii="Consolas" w:hAnsi="Consolas"/>
                <w:color w:val="FF0000"/>
              </w:rPr>
            </w:pPr>
          </w:p>
        </w:tc>
      </w:tr>
      <w:tr w:rsidR="00C85790" w:rsidRPr="00C85790" w14:paraId="456FA489" w14:textId="7F741918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4CC09A74" w14:textId="3A15F7A5" w:rsidR="00A53769" w:rsidRPr="0004089E" w:rsidRDefault="0004089E" w:rsidP="00A53769">
            <w:pPr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9/26/24</w:t>
            </w:r>
          </w:p>
        </w:tc>
        <w:tc>
          <w:tcPr>
            <w:tcW w:w="2473" w:type="pct"/>
          </w:tcPr>
          <w:p w14:paraId="13F2213F" w14:textId="1C9D3A2B" w:rsidR="00A53769" w:rsidRPr="0004089E" w:rsidRDefault="0004089E" w:rsidP="00A53769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VS Umatilla</w:t>
            </w:r>
          </w:p>
        </w:tc>
        <w:tc>
          <w:tcPr>
            <w:tcW w:w="857" w:type="pct"/>
          </w:tcPr>
          <w:p w14:paraId="4AF21DD7" w14:textId="77777777" w:rsidR="00A53769" w:rsidRPr="0004089E" w:rsidRDefault="00A53769" w:rsidP="00A53769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23F3B27E" w14:textId="77777777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C85790" w:rsidRPr="00C85790" w14:paraId="1E8C4CBE" w14:textId="24585A06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11159312" w14:textId="46707C22" w:rsidR="00A53769" w:rsidRPr="0004089E" w:rsidRDefault="0004089E" w:rsidP="00A53769">
            <w:pPr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9/30/24</w:t>
            </w:r>
          </w:p>
        </w:tc>
        <w:tc>
          <w:tcPr>
            <w:tcW w:w="2473" w:type="pct"/>
          </w:tcPr>
          <w:p w14:paraId="03B7DDA7" w14:textId="13D50275" w:rsidR="00A53769" w:rsidRPr="0004089E" w:rsidRDefault="0004089E" w:rsidP="00A53769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VS Dunnellon</w:t>
            </w:r>
          </w:p>
        </w:tc>
        <w:tc>
          <w:tcPr>
            <w:tcW w:w="857" w:type="pct"/>
          </w:tcPr>
          <w:p w14:paraId="3FBF076A" w14:textId="4BE76ED6" w:rsidR="00A53769" w:rsidRPr="0004089E" w:rsidRDefault="0004089E" w:rsidP="00A53769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6:00/7:0</w:t>
            </w:r>
            <w:r w:rsidR="00A53769" w:rsidRPr="0004089E">
              <w:rPr>
                <w:rFonts w:ascii="Consolas" w:hAnsi="Consolas"/>
                <w:color w:val="FF0000"/>
              </w:rPr>
              <w:t>0</w:t>
            </w:r>
          </w:p>
        </w:tc>
        <w:tc>
          <w:tcPr>
            <w:tcW w:w="835" w:type="pct"/>
          </w:tcPr>
          <w:p w14:paraId="6C825159" w14:textId="77777777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04089E" w:rsidRPr="00C85790" w14:paraId="69F318AF" w14:textId="77777777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7070FDE4" w14:textId="3E5244CF" w:rsidR="0004089E" w:rsidRPr="0004089E" w:rsidRDefault="003372C3" w:rsidP="00A53769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10/1</w:t>
            </w:r>
            <w:r w:rsidR="0004089E">
              <w:rPr>
                <w:rFonts w:ascii="Consolas" w:hAnsi="Consolas"/>
                <w:color w:val="FF0000"/>
              </w:rPr>
              <w:t>/24</w:t>
            </w:r>
          </w:p>
        </w:tc>
        <w:tc>
          <w:tcPr>
            <w:tcW w:w="2473" w:type="pct"/>
          </w:tcPr>
          <w:p w14:paraId="39C9087C" w14:textId="37B27348" w:rsidR="0004089E" w:rsidRPr="0004089E" w:rsidRDefault="003372C3" w:rsidP="003372C3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VS Zephyrhills</w:t>
            </w:r>
          </w:p>
        </w:tc>
        <w:tc>
          <w:tcPr>
            <w:tcW w:w="857" w:type="pct"/>
          </w:tcPr>
          <w:p w14:paraId="7057408E" w14:textId="3A8E63BC" w:rsidR="0004089E" w:rsidRPr="0004089E" w:rsidRDefault="0004089E" w:rsidP="00A53769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6:30/7:30</w:t>
            </w:r>
          </w:p>
        </w:tc>
        <w:tc>
          <w:tcPr>
            <w:tcW w:w="835" w:type="pct"/>
          </w:tcPr>
          <w:p w14:paraId="5E547AAD" w14:textId="77777777" w:rsidR="0004089E" w:rsidRPr="00C85790" w:rsidRDefault="0004089E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3372C3" w:rsidRPr="00C85790" w14:paraId="1DD855AA" w14:textId="77777777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74F3B70B" w14:textId="09958AEC" w:rsidR="003372C3" w:rsidRDefault="003372C3" w:rsidP="00A53769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10/2/24</w:t>
            </w:r>
          </w:p>
        </w:tc>
        <w:tc>
          <w:tcPr>
            <w:tcW w:w="2473" w:type="pct"/>
          </w:tcPr>
          <w:p w14:paraId="44C21044" w14:textId="10C2BFAF" w:rsidR="003372C3" w:rsidRPr="0004089E" w:rsidRDefault="003372C3" w:rsidP="00A53769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VS Central</w:t>
            </w:r>
          </w:p>
        </w:tc>
        <w:tc>
          <w:tcPr>
            <w:tcW w:w="857" w:type="pct"/>
          </w:tcPr>
          <w:p w14:paraId="63F6D080" w14:textId="2D3B4923" w:rsidR="003372C3" w:rsidRPr="0004089E" w:rsidRDefault="003372C3" w:rsidP="00A53769">
            <w:pPr>
              <w:spacing w:before="120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6:30/7:30</w:t>
            </w:r>
          </w:p>
        </w:tc>
        <w:tc>
          <w:tcPr>
            <w:tcW w:w="835" w:type="pct"/>
          </w:tcPr>
          <w:p w14:paraId="0EA9A980" w14:textId="77777777" w:rsidR="003372C3" w:rsidRPr="00C85790" w:rsidRDefault="003372C3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C85790" w:rsidRPr="00C85790" w14:paraId="4E6BEFED" w14:textId="75F98508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0768E9B2" w14:textId="50C15752" w:rsidR="00A53769" w:rsidRPr="0004089E" w:rsidRDefault="0004089E" w:rsidP="00A53769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10/</w:t>
            </w:r>
            <w:r w:rsidR="0070183D">
              <w:rPr>
                <w:rFonts w:ascii="Consolas" w:hAnsi="Consolas"/>
                <w:color w:val="FF0000"/>
              </w:rPr>
              <w:t>3</w:t>
            </w:r>
            <w:r>
              <w:rPr>
                <w:rFonts w:ascii="Consolas" w:hAnsi="Consolas"/>
                <w:color w:val="FF0000"/>
              </w:rPr>
              <w:t>/24</w:t>
            </w:r>
          </w:p>
        </w:tc>
        <w:tc>
          <w:tcPr>
            <w:tcW w:w="2473" w:type="pct"/>
          </w:tcPr>
          <w:p w14:paraId="5EDA0EE1" w14:textId="77777777" w:rsidR="00A53769" w:rsidRPr="0004089E" w:rsidRDefault="00A53769" w:rsidP="00A53769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VS Wildwood</w:t>
            </w:r>
          </w:p>
        </w:tc>
        <w:tc>
          <w:tcPr>
            <w:tcW w:w="857" w:type="pct"/>
          </w:tcPr>
          <w:p w14:paraId="6E79B6EF" w14:textId="77777777" w:rsidR="00A53769" w:rsidRPr="0004089E" w:rsidRDefault="00A53769" w:rsidP="00A53769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00716EAF" w14:textId="77777777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C85790" w:rsidRPr="00C85790" w14:paraId="72D4AD0A" w14:textId="79B38B8B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1DE02FBD" w14:textId="38C7E8EA" w:rsidR="00A53769" w:rsidRPr="0004089E" w:rsidRDefault="003372C3" w:rsidP="00A53769">
            <w:pPr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10/9</w:t>
            </w:r>
            <w:r w:rsidR="0004089E" w:rsidRPr="0004089E">
              <w:rPr>
                <w:rFonts w:ascii="Consolas" w:hAnsi="Consolas"/>
                <w:color w:val="FF0000"/>
              </w:rPr>
              <w:t>/24</w:t>
            </w:r>
          </w:p>
        </w:tc>
        <w:tc>
          <w:tcPr>
            <w:tcW w:w="2473" w:type="pct"/>
          </w:tcPr>
          <w:p w14:paraId="3C943AEE" w14:textId="4E67B8A7" w:rsidR="00A53769" w:rsidRPr="0004089E" w:rsidRDefault="0004089E" w:rsidP="003372C3">
            <w:pPr>
              <w:jc w:val="center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 xml:space="preserve">VS </w:t>
            </w:r>
            <w:r w:rsidR="003372C3">
              <w:rPr>
                <w:rFonts w:ascii="Consolas" w:hAnsi="Consolas"/>
                <w:color w:val="FF0000"/>
              </w:rPr>
              <w:t>CPCA</w:t>
            </w:r>
          </w:p>
        </w:tc>
        <w:tc>
          <w:tcPr>
            <w:tcW w:w="857" w:type="pct"/>
          </w:tcPr>
          <w:p w14:paraId="1DA58B10" w14:textId="512EFF1C" w:rsidR="00A53769" w:rsidRPr="0004089E" w:rsidRDefault="0004089E" w:rsidP="00A53769">
            <w:pPr>
              <w:spacing w:before="120"/>
              <w:rPr>
                <w:rFonts w:ascii="Consolas" w:hAnsi="Consolas"/>
                <w:color w:val="FF0000"/>
              </w:rPr>
            </w:pPr>
            <w:r w:rsidRPr="0004089E">
              <w:rPr>
                <w:rFonts w:ascii="Consolas" w:hAnsi="Consolas"/>
                <w:color w:val="FF0000"/>
              </w:rPr>
              <w:t>5:30/6:3</w:t>
            </w:r>
            <w:r w:rsidR="00A53769" w:rsidRPr="0004089E">
              <w:rPr>
                <w:rFonts w:ascii="Consolas" w:hAnsi="Consolas"/>
                <w:color w:val="FF0000"/>
              </w:rPr>
              <w:t>0</w:t>
            </w:r>
          </w:p>
        </w:tc>
        <w:tc>
          <w:tcPr>
            <w:tcW w:w="835" w:type="pct"/>
          </w:tcPr>
          <w:p w14:paraId="77FD5E69" w14:textId="77777777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C85790" w:rsidRPr="00C85790" w14:paraId="21B9DC37" w14:textId="2C3D36BF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63FF5CBB" w14:textId="77777777" w:rsidR="00A53769" w:rsidRPr="00426BD2" w:rsidRDefault="00A53769" w:rsidP="00A53769">
            <w:pPr>
              <w:rPr>
                <w:rFonts w:ascii="Consolas" w:hAnsi="Consolas"/>
                <w:color w:val="FF0000"/>
              </w:rPr>
            </w:pPr>
            <w:r w:rsidRPr="00426BD2">
              <w:rPr>
                <w:rFonts w:ascii="Consolas" w:hAnsi="Consolas"/>
                <w:color w:val="FF0000"/>
              </w:rPr>
              <w:t>10/10/23</w:t>
            </w:r>
          </w:p>
        </w:tc>
        <w:tc>
          <w:tcPr>
            <w:tcW w:w="2473" w:type="pct"/>
          </w:tcPr>
          <w:p w14:paraId="569554C3" w14:textId="35B3B0FB" w:rsidR="00A53769" w:rsidRPr="00426BD2" w:rsidRDefault="00426BD2" w:rsidP="00A53769">
            <w:pPr>
              <w:jc w:val="center"/>
              <w:rPr>
                <w:rFonts w:ascii="Consolas" w:hAnsi="Consolas"/>
                <w:color w:val="FF0000"/>
              </w:rPr>
            </w:pPr>
            <w:r>
              <w:rPr>
                <w:rFonts w:ascii="Consolas" w:hAnsi="Consolas"/>
                <w:color w:val="FF0000"/>
              </w:rPr>
              <w:t>VS Lake Weir</w:t>
            </w:r>
          </w:p>
        </w:tc>
        <w:tc>
          <w:tcPr>
            <w:tcW w:w="857" w:type="pct"/>
          </w:tcPr>
          <w:p w14:paraId="39E1AD15" w14:textId="77777777" w:rsidR="00A53769" w:rsidRPr="00426BD2" w:rsidRDefault="00A53769" w:rsidP="00A53769">
            <w:pPr>
              <w:spacing w:before="120"/>
              <w:rPr>
                <w:rFonts w:ascii="Consolas" w:hAnsi="Consolas"/>
                <w:color w:val="FF0000"/>
              </w:rPr>
            </w:pPr>
            <w:r w:rsidRPr="00426BD2">
              <w:rPr>
                <w:rFonts w:ascii="Consolas" w:hAnsi="Consolas"/>
                <w:color w:val="FF0000"/>
              </w:rPr>
              <w:t>5:30/6:30</w:t>
            </w:r>
          </w:p>
        </w:tc>
        <w:tc>
          <w:tcPr>
            <w:tcW w:w="835" w:type="pct"/>
          </w:tcPr>
          <w:p w14:paraId="436A00E6" w14:textId="365F3295" w:rsidR="00A53769" w:rsidRPr="00426BD2" w:rsidRDefault="00A53769" w:rsidP="00426BD2">
            <w:pPr>
              <w:spacing w:before="120"/>
              <w:rPr>
                <w:rFonts w:ascii="Consolas" w:hAnsi="Consolas"/>
                <w:color w:val="FF0000"/>
              </w:rPr>
            </w:pPr>
          </w:p>
        </w:tc>
      </w:tr>
      <w:tr w:rsidR="00C85790" w:rsidRPr="00C85790" w14:paraId="459340FD" w14:textId="0F5DA350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7241FECC" w14:textId="71253B28" w:rsidR="00A53769" w:rsidRPr="00C85790" w:rsidRDefault="00A53769" w:rsidP="00A53769">
            <w:pPr>
              <w:rPr>
                <w:rFonts w:ascii="Consolas" w:hAnsi="Consolas"/>
              </w:rPr>
            </w:pPr>
          </w:p>
        </w:tc>
        <w:tc>
          <w:tcPr>
            <w:tcW w:w="2473" w:type="pct"/>
          </w:tcPr>
          <w:p w14:paraId="68D8C9A0" w14:textId="1E850BDF" w:rsidR="00A53769" w:rsidRPr="00C85790" w:rsidRDefault="00A53769" w:rsidP="00A53769">
            <w:pPr>
              <w:jc w:val="center"/>
              <w:rPr>
                <w:rFonts w:ascii="Consolas" w:hAnsi="Consolas"/>
              </w:rPr>
            </w:pPr>
          </w:p>
        </w:tc>
        <w:tc>
          <w:tcPr>
            <w:tcW w:w="857" w:type="pct"/>
          </w:tcPr>
          <w:p w14:paraId="5FBBE028" w14:textId="301B331F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  <w:tc>
          <w:tcPr>
            <w:tcW w:w="835" w:type="pct"/>
          </w:tcPr>
          <w:p w14:paraId="164EE717" w14:textId="77777777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</w:tr>
      <w:tr w:rsidR="00A53769" w:rsidRPr="00C85790" w14:paraId="46D44CB1" w14:textId="258FB028" w:rsidTr="0004089E">
        <w:tblPrEx>
          <w:jc w:val="left"/>
          <w:shd w:val="clear" w:color="auto" w:fill="auto"/>
        </w:tblPrEx>
        <w:trPr>
          <w:trHeight w:val="864"/>
        </w:trPr>
        <w:tc>
          <w:tcPr>
            <w:tcW w:w="835" w:type="pct"/>
          </w:tcPr>
          <w:p w14:paraId="3D30F750" w14:textId="4F094714" w:rsidR="00A53769" w:rsidRPr="00C85790" w:rsidRDefault="00A53769" w:rsidP="00A53769">
            <w:pPr>
              <w:rPr>
                <w:rFonts w:ascii="Consolas" w:hAnsi="Consolas"/>
              </w:rPr>
            </w:pPr>
          </w:p>
        </w:tc>
        <w:tc>
          <w:tcPr>
            <w:tcW w:w="2473" w:type="pct"/>
          </w:tcPr>
          <w:p w14:paraId="1A8C83E4" w14:textId="18ECC9E0" w:rsidR="00A53769" w:rsidRPr="00C85790" w:rsidRDefault="00A53769" w:rsidP="00A53769">
            <w:pPr>
              <w:jc w:val="center"/>
              <w:rPr>
                <w:rFonts w:ascii="Consolas" w:hAnsi="Consolas"/>
              </w:rPr>
            </w:pPr>
          </w:p>
        </w:tc>
        <w:tc>
          <w:tcPr>
            <w:tcW w:w="857" w:type="pct"/>
          </w:tcPr>
          <w:p w14:paraId="1BAC94C7" w14:textId="3C5B62DF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  <w:tc>
          <w:tcPr>
            <w:tcW w:w="835" w:type="pct"/>
          </w:tcPr>
          <w:p w14:paraId="1465B019" w14:textId="77777777" w:rsidR="00A53769" w:rsidRPr="00C85790" w:rsidRDefault="00A53769" w:rsidP="00A53769">
            <w:pPr>
              <w:spacing w:before="120"/>
              <w:rPr>
                <w:rFonts w:ascii="Consolas" w:hAnsi="Consolas"/>
              </w:rPr>
            </w:pPr>
          </w:p>
        </w:tc>
      </w:tr>
    </w:tbl>
    <w:p w14:paraId="598EF731" w14:textId="77777777" w:rsidR="00CE6104" w:rsidRPr="00C85790" w:rsidRDefault="00CE6104" w:rsidP="00E677FE">
      <w:pPr>
        <w:spacing w:after="0"/>
        <w:rPr>
          <w:rFonts w:ascii="Consolas" w:hAnsi="Consolas"/>
          <w:sz w:val="12"/>
          <w:szCs w:val="16"/>
        </w:rPr>
      </w:pPr>
    </w:p>
    <w:sectPr w:rsidR="00CE6104" w:rsidRPr="00C85790" w:rsidSect="0073326A">
      <w:headerReference w:type="default" r:id="rId10"/>
      <w:footerReference w:type="default" r:id="rId11"/>
      <w:pgSz w:w="12240" w:h="15840"/>
      <w:pgMar w:top="1440" w:right="1440" w:bottom="1008" w:left="1440" w:header="720" w:footer="432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AE0056" w14:textId="77777777" w:rsidR="00672F86" w:rsidRDefault="00672F86" w:rsidP="00650259">
      <w:pPr>
        <w:spacing w:after="0" w:line="240" w:lineRule="auto"/>
      </w:pPr>
      <w:r>
        <w:separator/>
      </w:r>
    </w:p>
  </w:endnote>
  <w:endnote w:type="continuationSeparator" w:id="0">
    <w:p w14:paraId="50949D24" w14:textId="77777777" w:rsidR="00672F86" w:rsidRDefault="00672F86" w:rsidP="00650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358C3BB-8B9D-4398-BCB1-958319B1762C}"/>
    <w:embedBold r:id="rId2" w:fontKey="{7B58E185-E1CA-48C6-8192-B63C67004F1D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3" w:fontKey="{3E1B2A99-272C-43DA-8E71-0549591837DB}"/>
    <w:embedBold r:id="rId4" w:fontKey="{613AFF96-5190-4FE9-8C5C-3C5CC2F866E2}"/>
    <w:embedItalic r:id="rId5" w:fontKey="{F00A5DB0-E3B5-4B0A-BF74-DD577EA88AAC}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  <w:embedRegular r:id="rId6" w:fontKey="{81AC4DF0-9690-4849-8465-843D83C2BB0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4675"/>
      <w:gridCol w:w="4675"/>
    </w:tblGrid>
    <w:tr w:rsidR="0073326A" w:rsidRPr="0073326A" w14:paraId="370CD18B" w14:textId="77777777" w:rsidTr="006C4460">
      <w:tc>
        <w:tcPr>
          <w:tcW w:w="4675" w:type="dxa"/>
          <w:vAlign w:val="center"/>
        </w:tcPr>
        <w:p w14:paraId="01448652" w14:textId="77777777" w:rsidR="0073326A" w:rsidRPr="0073326A" w:rsidRDefault="00381556" w:rsidP="00381556">
          <w:pPr>
            <w:tabs>
              <w:tab w:val="center" w:pos="4680"/>
              <w:tab w:val="right" w:pos="9810"/>
            </w:tabs>
            <w:spacing w:after="0" w:line="240" w:lineRule="auto"/>
            <w:rPr>
              <w:sz w:val="18"/>
              <w:szCs w:val="24"/>
            </w:rPr>
          </w:pPr>
          <w:r>
            <w:rPr>
              <w:sz w:val="18"/>
              <w:szCs w:val="24"/>
            </w:rPr>
            <w:t>Head Coach Taylor Potter</w:t>
          </w:r>
        </w:p>
      </w:tc>
      <w:tc>
        <w:tcPr>
          <w:tcW w:w="4675" w:type="dxa"/>
          <w:vAlign w:val="center"/>
        </w:tcPr>
        <w:p w14:paraId="3CE1A1E6" w14:textId="77777777" w:rsidR="0073326A" w:rsidRPr="0073326A" w:rsidRDefault="0073326A" w:rsidP="0073326A">
          <w:pPr>
            <w:tabs>
              <w:tab w:val="center" w:pos="4680"/>
              <w:tab w:val="right" w:pos="9810"/>
            </w:tabs>
            <w:spacing w:after="0" w:line="240" w:lineRule="auto"/>
            <w:jc w:val="right"/>
            <w:rPr>
              <w:sz w:val="18"/>
              <w:szCs w:val="24"/>
            </w:rPr>
          </w:pPr>
          <w:r w:rsidRPr="0073326A">
            <w:rPr>
              <w:noProof/>
              <w:sz w:val="18"/>
              <w:szCs w:val="24"/>
            </w:rPr>
            <w:drawing>
              <wp:inline distT="0" distB="0" distL="0" distR="0" wp14:anchorId="5F34BFB7" wp14:editId="05ABAB59">
                <wp:extent cx="773478" cy="493920"/>
                <wp:effectExtent l="0" t="0" r="7620" b="1905"/>
                <wp:docPr id="9" name="Picture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4FE28ACC-E44C-4381-B768-0310810E78D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Picture 8">
                          <a:extLst>
                            <a:ext uri="{FF2B5EF4-FFF2-40B4-BE49-F238E27FC236}">
                              <a16:creationId xmlns:a16="http://schemas.microsoft.com/office/drawing/2014/main" id="{4FE28ACC-E44C-4381-B768-0310810E78D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3478" cy="493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1CF9066" w14:textId="77777777" w:rsidR="0073326A" w:rsidRDefault="0073326A" w:rsidP="0073326A">
    <w:pPr>
      <w:pStyle w:val="NoSpacing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35542C" w14:textId="77777777" w:rsidR="00672F86" w:rsidRDefault="00672F86" w:rsidP="00650259">
      <w:pPr>
        <w:spacing w:after="0" w:line="240" w:lineRule="auto"/>
      </w:pPr>
      <w:r>
        <w:separator/>
      </w:r>
    </w:p>
  </w:footnote>
  <w:footnote w:type="continuationSeparator" w:id="0">
    <w:p w14:paraId="0FC2C75F" w14:textId="77777777" w:rsidR="00672F86" w:rsidRDefault="00672F86" w:rsidP="006502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shd w:val="clear" w:color="auto" w:fill="FF0000"/>
      <w:tblLook w:val="04A0" w:firstRow="1" w:lastRow="0" w:firstColumn="1" w:lastColumn="0" w:noHBand="0" w:noVBand="1"/>
    </w:tblPr>
    <w:tblGrid>
      <w:gridCol w:w="1350"/>
      <w:gridCol w:w="8000"/>
    </w:tblGrid>
    <w:tr w:rsidR="00713D1C" w:rsidRPr="00713D1C" w14:paraId="10EC0843" w14:textId="77777777" w:rsidTr="00381556">
      <w:trPr>
        <w:trHeight w:val="990"/>
      </w:trPr>
      <w:tc>
        <w:tcPr>
          <w:tcW w:w="1350" w:type="dxa"/>
          <w:shd w:val="clear" w:color="auto" w:fill="FF0000"/>
          <w:vAlign w:val="center"/>
        </w:tcPr>
        <w:p w14:paraId="2067A0AE" w14:textId="77777777" w:rsidR="006C4460" w:rsidRPr="00713D1C" w:rsidRDefault="00AB0BCC" w:rsidP="00713D1C">
          <w:pPr>
            <w:tabs>
              <w:tab w:val="center" w:pos="4680"/>
              <w:tab w:val="right" w:pos="9360"/>
            </w:tabs>
            <w:spacing w:after="0"/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</w:pPr>
          <w:r w:rsidRPr="00713D1C">
            <w:rPr>
              <w:rFonts w:ascii="Corbel" w:eastAsia="Calibri" w:hAnsi="Corbel" w:cs="Times New Roman"/>
              <w:b/>
              <w:noProof/>
              <w:color w:val="FFFFFF"/>
              <w:sz w:val="44"/>
              <w:szCs w:val="24"/>
            </w:rPr>
            <w:drawing>
              <wp:inline distT="0" distB="0" distL="0" distR="0" wp14:anchorId="3EF2CDAE" wp14:editId="03C95E56">
                <wp:extent cx="457200" cy="457200"/>
                <wp:effectExtent l="0" t="0" r="0" b="0"/>
                <wp:docPr id="1" name="Graphic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EmployeeBadge.sv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00" w:type="dxa"/>
          <w:shd w:val="clear" w:color="auto" w:fill="FF0000"/>
          <w:vAlign w:val="center"/>
        </w:tcPr>
        <w:p w14:paraId="428C06C2" w14:textId="7064002F" w:rsidR="006C4460" w:rsidRPr="00732B16" w:rsidRDefault="00194CF8" w:rsidP="00381556">
          <w:pPr>
            <w:pStyle w:val="Header"/>
          </w:pPr>
          <w:r>
            <w:t>South Sumter Volleyball 24-25</w:t>
          </w:r>
        </w:p>
      </w:tc>
    </w:tr>
  </w:tbl>
  <w:p w14:paraId="4A05A644" w14:textId="77777777" w:rsidR="00650259" w:rsidRDefault="00650259" w:rsidP="00713D1C">
    <w:pPr>
      <w:pStyle w:val="NoSpac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Appendix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Bullet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Number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Number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NumberedList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Heading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Heading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Heading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Chapter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Chapter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>
    <w:abstractNumId w:val="11"/>
  </w:num>
  <w:num w:numId="2">
    <w:abstractNumId w:val="7"/>
  </w:num>
  <w:num w:numId="3">
    <w:abstractNumId w:val="15"/>
  </w:num>
  <w:num w:numId="4">
    <w:abstractNumId w:val="12"/>
  </w:num>
  <w:num w:numId="5">
    <w:abstractNumId w:val="13"/>
  </w:num>
  <w:num w:numId="6">
    <w:abstractNumId w:val="19"/>
  </w:num>
  <w:num w:numId="7">
    <w:abstractNumId w:val="6"/>
  </w:num>
  <w:num w:numId="8">
    <w:abstractNumId w:val="10"/>
  </w:num>
  <w:num w:numId="9">
    <w:abstractNumId w:val="17"/>
  </w:num>
  <w:num w:numId="10">
    <w:abstractNumId w:val="1"/>
  </w:num>
  <w:num w:numId="11">
    <w:abstractNumId w:val="5"/>
  </w:num>
  <w:num w:numId="12">
    <w:abstractNumId w:val="0"/>
  </w:num>
  <w:num w:numId="13">
    <w:abstractNumId w:val="2"/>
  </w:num>
  <w:num w:numId="14">
    <w:abstractNumId w:val="9"/>
  </w:num>
  <w:num w:numId="15">
    <w:abstractNumId w:val="8"/>
  </w:num>
  <w:num w:numId="16">
    <w:abstractNumId w:val="16"/>
  </w:num>
  <w:num w:numId="17">
    <w:abstractNumId w:val="3"/>
  </w:num>
  <w:num w:numId="18">
    <w:abstractNumId w:val="21"/>
  </w:num>
  <w:num w:numId="19">
    <w:abstractNumId w:val="18"/>
  </w:num>
  <w:num w:numId="20">
    <w:abstractNumId w:val="14"/>
  </w:num>
  <w:num w:numId="21">
    <w:abstractNumId w:val="20"/>
  </w:num>
  <w:num w:numId="22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TrueTypeFonts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556"/>
    <w:rsid w:val="0004089E"/>
    <w:rsid w:val="00052382"/>
    <w:rsid w:val="00062DDC"/>
    <w:rsid w:val="0006568A"/>
    <w:rsid w:val="000660CA"/>
    <w:rsid w:val="00076F0F"/>
    <w:rsid w:val="00084253"/>
    <w:rsid w:val="000D1F49"/>
    <w:rsid w:val="001727CA"/>
    <w:rsid w:val="00194CF8"/>
    <w:rsid w:val="001979D3"/>
    <w:rsid w:val="001F0608"/>
    <w:rsid w:val="00206084"/>
    <w:rsid w:val="00257184"/>
    <w:rsid w:val="00290F5E"/>
    <w:rsid w:val="002B422E"/>
    <w:rsid w:val="002C16BD"/>
    <w:rsid w:val="002C56E6"/>
    <w:rsid w:val="002E5B69"/>
    <w:rsid w:val="003372C3"/>
    <w:rsid w:val="0034128C"/>
    <w:rsid w:val="00343DF9"/>
    <w:rsid w:val="00361E11"/>
    <w:rsid w:val="00381556"/>
    <w:rsid w:val="003B4744"/>
    <w:rsid w:val="003F0847"/>
    <w:rsid w:val="003F55D9"/>
    <w:rsid w:val="0040090B"/>
    <w:rsid w:val="00426BD2"/>
    <w:rsid w:val="0046302A"/>
    <w:rsid w:val="00487D2D"/>
    <w:rsid w:val="0049409A"/>
    <w:rsid w:val="004D5D62"/>
    <w:rsid w:val="005112D0"/>
    <w:rsid w:val="00577E06"/>
    <w:rsid w:val="005A3BF7"/>
    <w:rsid w:val="005D6CC7"/>
    <w:rsid w:val="005F2035"/>
    <w:rsid w:val="005F7990"/>
    <w:rsid w:val="0063739C"/>
    <w:rsid w:val="00650259"/>
    <w:rsid w:val="00651C81"/>
    <w:rsid w:val="00670058"/>
    <w:rsid w:val="00672F86"/>
    <w:rsid w:val="006C4460"/>
    <w:rsid w:val="006E62D8"/>
    <w:rsid w:val="006E77BC"/>
    <w:rsid w:val="0070183D"/>
    <w:rsid w:val="00713D1C"/>
    <w:rsid w:val="00732B16"/>
    <w:rsid w:val="0073326A"/>
    <w:rsid w:val="00770F25"/>
    <w:rsid w:val="007A35A8"/>
    <w:rsid w:val="007B0A85"/>
    <w:rsid w:val="007C6A52"/>
    <w:rsid w:val="00806FF3"/>
    <w:rsid w:val="0082043E"/>
    <w:rsid w:val="008E203A"/>
    <w:rsid w:val="008E73D4"/>
    <w:rsid w:val="0091229C"/>
    <w:rsid w:val="00940E73"/>
    <w:rsid w:val="009639FB"/>
    <w:rsid w:val="00976D36"/>
    <w:rsid w:val="0098597D"/>
    <w:rsid w:val="009F619A"/>
    <w:rsid w:val="009F6DDE"/>
    <w:rsid w:val="00A23302"/>
    <w:rsid w:val="00A370A8"/>
    <w:rsid w:val="00A51B9A"/>
    <w:rsid w:val="00A53769"/>
    <w:rsid w:val="00A60442"/>
    <w:rsid w:val="00A822F2"/>
    <w:rsid w:val="00AB0BCC"/>
    <w:rsid w:val="00B160CA"/>
    <w:rsid w:val="00B50E3E"/>
    <w:rsid w:val="00B620F4"/>
    <w:rsid w:val="00BB2243"/>
    <w:rsid w:val="00BD4753"/>
    <w:rsid w:val="00BD5CB1"/>
    <w:rsid w:val="00BE62EE"/>
    <w:rsid w:val="00C003BA"/>
    <w:rsid w:val="00C27FAC"/>
    <w:rsid w:val="00C46878"/>
    <w:rsid w:val="00C72268"/>
    <w:rsid w:val="00C85790"/>
    <w:rsid w:val="00CB4A51"/>
    <w:rsid w:val="00CD4532"/>
    <w:rsid w:val="00CD47B0"/>
    <w:rsid w:val="00CD60C5"/>
    <w:rsid w:val="00CE6104"/>
    <w:rsid w:val="00CE7918"/>
    <w:rsid w:val="00D16163"/>
    <w:rsid w:val="00D26959"/>
    <w:rsid w:val="00DB3FAD"/>
    <w:rsid w:val="00DD3479"/>
    <w:rsid w:val="00DD53A9"/>
    <w:rsid w:val="00E411B1"/>
    <w:rsid w:val="00E61C09"/>
    <w:rsid w:val="00E677FE"/>
    <w:rsid w:val="00EB3B58"/>
    <w:rsid w:val="00EC7359"/>
    <w:rsid w:val="00EE3054"/>
    <w:rsid w:val="00F00606"/>
    <w:rsid w:val="00F01256"/>
    <w:rsid w:val="00F0308A"/>
    <w:rsid w:val="00FC7475"/>
    <w:rsid w:val="00FE78A0"/>
    <w:rsid w:val="00FF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4:docId w14:val="1539334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8"/>
        <w:szCs w:val="28"/>
        <w:lang w:val="en-US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/>
    <w:lsdException w:name="List Bullet 4" w:semiHidden="1"/>
    <w:lsdException w:name="List Bullet 5" w:semiHidden="1"/>
    <w:lsdException w:name="List Number 2" w:semiHidden="1" w:unhideWhenUsed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3326A"/>
  </w:style>
  <w:style w:type="paragraph" w:styleId="Heading1">
    <w:name w:val="heading 1"/>
    <w:basedOn w:val="Normal"/>
    <w:link w:val="Heading1Char"/>
    <w:uiPriority w:val="1"/>
    <w:qFormat/>
    <w:rsid w:val="00732B16"/>
    <w:pPr>
      <w:spacing w:after="0" w:line="240" w:lineRule="auto"/>
      <w:jc w:val="center"/>
      <w:outlineLvl w:val="0"/>
    </w:pPr>
    <w:rPr>
      <w:rFonts w:asciiTheme="majorHAnsi" w:hAnsiTheme="majorHAnsi"/>
      <w:b/>
      <w:color w:val="FFFFFF" w:themeColor="background1"/>
    </w:rPr>
  </w:style>
  <w:style w:type="paragraph" w:styleId="Heading2">
    <w:name w:val="heading 2"/>
    <w:basedOn w:val="Normal"/>
    <w:link w:val="Heading2Char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Heading4">
    <w:name w:val="heading 4"/>
    <w:basedOn w:val="Normal"/>
    <w:link w:val="Heading4Char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Heading5">
    <w:name w:val="heading 5"/>
    <w:basedOn w:val="Heading2"/>
    <w:link w:val="Heading5Char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0A273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32B16"/>
    <w:rPr>
      <w:rFonts w:asciiTheme="majorHAnsi" w:hAnsiTheme="majorHAnsi"/>
      <w:b/>
      <w:color w:val="FFFFFF" w:themeColor="background1"/>
    </w:rPr>
  </w:style>
  <w:style w:type="character" w:customStyle="1" w:styleId="Hashtag">
    <w:name w:val="Hashtag"/>
    <w:basedOn w:val="DefaultParagraphFont"/>
    <w:uiPriority w:val="99"/>
    <w:semiHidden/>
    <w:rsid w:val="00CD4532"/>
    <w:rPr>
      <w:color w:val="2B579A"/>
      <w:shd w:val="clear" w:color="auto" w:fill="E6E6E6"/>
    </w:rPr>
  </w:style>
  <w:style w:type="paragraph" w:customStyle="1" w:styleId="NumberedList">
    <w:name w:val="Numbered List"/>
    <w:basedOn w:val="Normal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efault">
    <w:name w:val="Default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Heading2Char">
    <w:name w:val="Heading 2 Char"/>
    <w:basedOn w:val="DefaultParagraphFont"/>
    <w:link w:val="Heading2"/>
    <w:uiPriority w:val="1"/>
    <w:semiHidden/>
    <w:rsid w:val="00651C81"/>
    <w:rPr>
      <w:b/>
      <w:bCs/>
      <w:color w:val="694A77"/>
      <w:sz w:val="32"/>
      <w:szCs w:val="32"/>
      <w:lang w:eastAsia="zh-CN"/>
    </w:rPr>
  </w:style>
  <w:style w:type="paragraph" w:styleId="NormalIndent">
    <w:name w:val="Normal Indent"/>
    <w:basedOn w:val="Normal"/>
    <w:uiPriority w:val="99"/>
    <w:semiHidden/>
    <w:rsid w:val="000D1F49"/>
    <w:pPr>
      <w:spacing w:before="120"/>
      <w:ind w:left="720"/>
    </w:pPr>
  </w:style>
  <w:style w:type="character" w:customStyle="1" w:styleId="Heading3Char">
    <w:name w:val="Heading 3 Char"/>
    <w:basedOn w:val="DefaultParagraphFont"/>
    <w:link w:val="Heading3"/>
    <w:uiPriority w:val="1"/>
    <w:semiHidden/>
    <w:rsid w:val="00651C81"/>
    <w:rPr>
      <w:b/>
      <w:bCs/>
      <w:color w:val="694A77"/>
      <w:szCs w:val="27"/>
    </w:rPr>
  </w:style>
  <w:style w:type="paragraph" w:styleId="TOC1">
    <w:name w:val="toc 1"/>
    <w:basedOn w:val="Normal"/>
    <w:next w:val="Normal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FootnoteText">
    <w:name w:val="footnote text"/>
    <w:basedOn w:val="Normal"/>
    <w:link w:val="FootnoteTextChar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1C81"/>
    <w:rPr>
      <w:sz w:val="18"/>
      <w:szCs w:val="20"/>
    </w:rPr>
  </w:style>
  <w:style w:type="paragraph" w:styleId="ListBullet">
    <w:name w:val="List Bullet"/>
    <w:basedOn w:val="Normal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CommentText">
    <w:name w:val="annotation text"/>
    <w:basedOn w:val="Normal"/>
    <w:link w:val="CommentTextChar"/>
    <w:uiPriority w:val="99"/>
    <w:semiHidden/>
    <w:rsid w:val="000D1F49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4532"/>
    <w:rPr>
      <w:szCs w:val="24"/>
    </w:rPr>
  </w:style>
  <w:style w:type="paragraph" w:styleId="Header">
    <w:name w:val="header"/>
    <w:basedOn w:val="Normal"/>
    <w:link w:val="HeaderChar"/>
    <w:uiPriority w:val="99"/>
    <w:unhideWhenUsed/>
    <w:rsid w:val="00732B16"/>
    <w:pPr>
      <w:tabs>
        <w:tab w:val="center" w:pos="4680"/>
        <w:tab w:val="right" w:pos="9360"/>
      </w:tabs>
      <w:spacing w:after="0"/>
    </w:pPr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732B16"/>
    <w:rPr>
      <w:rFonts w:asciiTheme="majorHAnsi" w:eastAsia="Calibri" w:hAnsiTheme="majorHAnsi" w:cs="Times New Roman"/>
      <w:b/>
      <w:noProof/>
      <w:color w:val="FFFFFF"/>
      <w:sz w:val="44"/>
      <w:szCs w:val="24"/>
    </w:rPr>
  </w:style>
  <w:style w:type="paragraph" w:styleId="Footer">
    <w:name w:val="footer"/>
    <w:basedOn w:val="Normal"/>
    <w:link w:val="FooterChar"/>
    <w:uiPriority w:val="99"/>
    <w:rsid w:val="0073326A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73326A"/>
    <w:rPr>
      <w:sz w:val="18"/>
      <w:szCs w:val="24"/>
    </w:rPr>
  </w:style>
  <w:style w:type="character" w:styleId="FootnoteReference">
    <w:name w:val="footnote reference"/>
    <w:basedOn w:val="DefaultParagraphFont"/>
    <w:uiPriority w:val="99"/>
    <w:semiHidden/>
    <w:rsid w:val="000D1F49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rsid w:val="000D1F49"/>
    <w:rPr>
      <w:sz w:val="18"/>
      <w:szCs w:val="18"/>
    </w:rPr>
  </w:style>
  <w:style w:type="paragraph" w:styleId="ListNumber">
    <w:name w:val="List Number"/>
    <w:basedOn w:val="Normal"/>
    <w:uiPriority w:val="99"/>
    <w:semiHidden/>
    <w:rsid w:val="000D1F49"/>
    <w:pPr>
      <w:numPr>
        <w:numId w:val="5"/>
      </w:numPr>
      <w:spacing w:before="120"/>
    </w:pPr>
  </w:style>
  <w:style w:type="character" w:styleId="Hyperlink">
    <w:name w:val="Hyperlink"/>
    <w:basedOn w:val="DefaultParagraphFont"/>
    <w:uiPriority w:val="99"/>
    <w:semiHidden/>
    <w:rsid w:val="000D1F49"/>
    <w:rPr>
      <w:color w:val="BF678E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1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NoSpacing">
    <w:name w:val="No Spacing"/>
    <w:basedOn w:val="Normal"/>
    <w:uiPriority w:val="1"/>
    <w:qFormat/>
    <w:rsid w:val="00713D1C"/>
    <w:pPr>
      <w:widowControl w:val="0"/>
      <w:autoSpaceDE w:val="0"/>
      <w:autoSpaceDN w:val="0"/>
    </w:pPr>
    <w:rPr>
      <w:rFonts w:eastAsia="Calibri" w:cs="Calibri"/>
      <w:sz w:val="18"/>
    </w:rPr>
  </w:style>
  <w:style w:type="paragraph" w:styleId="Title">
    <w:name w:val="Title"/>
    <w:basedOn w:val="Normal"/>
    <w:next w:val="Normal"/>
    <w:link w:val="TitleChar"/>
    <w:uiPriority w:val="10"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F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2">
    <w:name w:val="List Bullet 2"/>
    <w:basedOn w:val="Normal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FigureTable">
    <w:name w:val="Figure Table"/>
    <w:basedOn w:val="TableNormal"/>
    <w:uiPriority w:val="99"/>
    <w:rsid w:val="000D1F49"/>
    <w:tblPr/>
    <w:trPr>
      <w:cantSplit/>
    </w:t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C81"/>
    <w:rPr>
      <w:b/>
      <w:sz w:val="25"/>
      <w:szCs w:val="25"/>
    </w:rPr>
  </w:style>
  <w:style w:type="character" w:customStyle="1" w:styleId="Heading5Char">
    <w:name w:val="Heading 5 Char"/>
    <w:basedOn w:val="Heading2Char"/>
    <w:link w:val="Heading5"/>
    <w:uiPriority w:val="1"/>
    <w:semiHidden/>
    <w:rsid w:val="00651C81"/>
    <w:rPr>
      <w:b/>
      <w:bCs/>
      <w:caps/>
      <w:color w:val="4BACC6"/>
      <w:sz w:val="32"/>
      <w:szCs w:val="3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C81"/>
    <w:rPr>
      <w:rFonts w:asciiTheme="majorHAnsi" w:eastAsiaTheme="majorEastAsia" w:hAnsiTheme="majorHAnsi" w:cstheme="majorBidi"/>
      <w:color w:val="0A273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C81"/>
    <w:rPr>
      <w:rFonts w:asciiTheme="majorHAnsi" w:eastAsiaTheme="majorEastAsia" w:hAnsiTheme="majorHAnsi" w:cstheme="majorBidi"/>
      <w:i/>
      <w:iCs/>
      <w:color w:val="0A273B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C8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C8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OC2">
    <w:name w:val="toc 2"/>
    <w:basedOn w:val="Normal"/>
    <w:next w:val="Normal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TOC3">
    <w:name w:val="toc 3"/>
    <w:basedOn w:val="Normal"/>
    <w:next w:val="Normal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TableofFigures">
    <w:name w:val="table of figures"/>
    <w:basedOn w:val="Normal"/>
    <w:next w:val="Normal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Number2">
    <w:name w:val="List Number 2"/>
    <w:basedOn w:val="Normal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FollowedHyperlink">
    <w:name w:val="FollowedHyperlink"/>
    <w:basedOn w:val="DefaultParagraphFont"/>
    <w:uiPriority w:val="99"/>
    <w:semiHidden/>
    <w:rsid w:val="000D1F49"/>
    <w:rPr>
      <w:color w:val="731F1C" w:themeColor="followedHyperlink"/>
      <w:u w:val="single"/>
    </w:rPr>
  </w:style>
  <w:style w:type="paragraph" w:styleId="NormalWeb">
    <w:name w:val="Normal (Web)"/>
    <w:basedOn w:val="Normal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BookTitle">
    <w:name w:val="Book Title"/>
    <w:basedOn w:val="DefaultParagraphFont"/>
    <w:uiPriority w:val="33"/>
    <w:semiHidden/>
    <w:rsid w:val="000D1F49"/>
    <w:rPr>
      <w:b/>
      <w:bCs/>
      <w:i/>
      <w:iCs/>
      <w:spacing w:val="5"/>
    </w:rPr>
  </w:style>
  <w:style w:type="paragraph" w:styleId="TOCHeading">
    <w:name w:val="TOC Heading"/>
    <w:basedOn w:val="Normal"/>
    <w:next w:val="Normal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MacroText">
    <w:name w:val="macro"/>
    <w:link w:val="MacroTextChar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51C81"/>
    <w:rPr>
      <w:rFonts w:ascii="Consolas" w:hAnsi="Consolas"/>
      <w:sz w:val="20"/>
      <w:szCs w:val="20"/>
    </w:rPr>
  </w:style>
  <w:style w:type="table" w:styleId="TableGrid">
    <w:name w:val="Table Grid"/>
    <w:basedOn w:val="TableNormal"/>
    <w:rsid w:val="006502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6F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05920\AppData\Roaming\Microsoft\Templates\Fundraising%20price%20list.dotx" TargetMode="External"/></Relationships>
</file>

<file path=word/theme/theme1.xml><?xml version="1.0" encoding="utf-8"?>
<a:theme xmlns:a="http://schemas.openxmlformats.org/drawingml/2006/main" name="Office Theme">
  <a:themeElements>
    <a:clrScheme name="Contoso v2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55078"/>
      </a:accent1>
      <a:accent2>
        <a:srgbClr val="0F3955"/>
      </a:accent2>
      <a:accent3>
        <a:srgbClr val="BF678E"/>
      </a:accent3>
      <a:accent4>
        <a:srgbClr val="B2606E"/>
      </a:accent4>
      <a:accent5>
        <a:srgbClr val="731F1C"/>
      </a:accent5>
      <a:accent6>
        <a:srgbClr val="666666"/>
      </a:accent6>
      <a:hlink>
        <a:srgbClr val="BF678E"/>
      </a:hlink>
      <a:folHlink>
        <a:srgbClr val="731F1C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6C594884033C4980C350BF0C206ED1" ma:contentTypeVersion="11" ma:contentTypeDescription="Create a new document." ma:contentTypeScope="" ma:versionID="017fdff10270cfde9fbc0fc371b53481">
  <xsd:schema xmlns:xsd="http://www.w3.org/2001/XMLSchema" xmlns:xs="http://www.w3.org/2001/XMLSchema" xmlns:p="http://schemas.microsoft.com/office/2006/metadata/properties" xmlns:ns3="d235ed68-bb4a-47a1-9a86-267c01aefe36" targetNamespace="http://schemas.microsoft.com/office/2006/metadata/properties" ma:root="true" ma:fieldsID="6ebcccbe06e50544c6be54b1756ab2fb" ns3:_="">
    <xsd:import namespace="d235ed68-bb4a-47a1-9a86-267c01aefe3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35ed68-bb4a-47a1-9a86-267c01aefe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829F7F8-C821-4110-A303-FA3E856EE61E}">
  <ds:schemaRefs>
    <ds:schemaRef ds:uri="http://purl.org/dc/terms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schemas.microsoft.com/office/infopath/2007/PartnerControls"/>
    <ds:schemaRef ds:uri="d235ed68-bb4a-47a1-9a86-267c01aefe36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54027F5-F76B-48D4-B442-6758574A48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35ed68-bb4a-47a1-9a86-267c01aefe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2F8781F-1581-4EBE-BE9D-4091992A7F6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Fundraising price list</Template>
  <TotalTime>0</TotalTime>
  <Pages>2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2024-02-07T15:03:00Z</dcterms:created>
  <dcterms:modified xsi:type="dcterms:W3CDTF">2024-07-15T17:51:00Z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0x010100AD6C594884033C4980C350BF0C206ED1</vt:lpwstr>
  </property>
</Properties>
</file>